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6FF838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5C924A0B" w14:textId="77777777" w:rsidR="00F90453" w:rsidRDefault="0064182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1ECFE1BF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32F6FB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CE87C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64FFC3E8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8142A3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3570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2566EFAC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30B7A4A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F4F03" w14:textId="77777777" w:rsidR="00222867" w:rsidRPr="00512B78" w:rsidRDefault="00B53C37" w:rsidP="000E418F">
            <w:r w:rsidRPr="00512B78">
              <w:rPr>
                <w:rFonts w:hint="cs"/>
                <w:rtl/>
              </w:rPr>
              <w:t>[__</w:t>
            </w:r>
            <w:r w:rsidR="000E418F" w:rsidRPr="00512B78">
              <w:rPr>
                <w:rFonts w:hint="cs"/>
                <w:rtl/>
              </w:rPr>
              <w:t>03/11/2019</w:t>
            </w:r>
            <w:r w:rsidRPr="00512B78">
              <w:rPr>
                <w:rFonts w:hint="cs"/>
                <w:rtl/>
              </w:rPr>
              <w:t>_]</w:t>
            </w:r>
          </w:p>
        </w:tc>
      </w:tr>
    </w:tbl>
    <w:p w14:paraId="79055B31" w14:textId="77777777" w:rsidR="00332AFB" w:rsidRDefault="0064182C" w:rsidP="00222867">
      <w:pPr>
        <w:rPr>
          <w:rtl/>
        </w:rPr>
      </w:pPr>
    </w:p>
    <w:p w14:paraId="5D887277" w14:textId="77777777" w:rsidR="00222867" w:rsidRDefault="0064182C" w:rsidP="00222867">
      <w:pPr>
        <w:rPr>
          <w:rtl/>
        </w:rPr>
      </w:pPr>
    </w:p>
    <w:p w14:paraId="569C2F3F" w14:textId="77777777" w:rsidR="00222867" w:rsidRDefault="0064182C" w:rsidP="00222867">
      <w:pPr>
        <w:rPr>
          <w:rtl/>
        </w:rPr>
      </w:pPr>
    </w:p>
    <w:p w14:paraId="40CD72EE" w14:textId="77777777" w:rsidR="00222867" w:rsidRDefault="0064182C" w:rsidP="00222867">
      <w:pPr>
        <w:rPr>
          <w:rtl/>
        </w:rPr>
      </w:pPr>
    </w:p>
    <w:p w14:paraId="24BEF5A5" w14:textId="77777777" w:rsidR="00222867" w:rsidRDefault="0064182C" w:rsidP="00222867">
      <w:pPr>
        <w:rPr>
          <w:rtl/>
        </w:rPr>
      </w:pPr>
    </w:p>
    <w:p w14:paraId="4CE284F8" w14:textId="77777777" w:rsidR="00222867" w:rsidRDefault="0064182C" w:rsidP="00222867">
      <w:pPr>
        <w:rPr>
          <w:rtl/>
        </w:rPr>
      </w:pPr>
    </w:p>
    <w:p w14:paraId="2914099E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00C1BEFB" w14:textId="77777777" w:rsidR="00222867" w:rsidRDefault="0064182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3C848BA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559ABB1F" w14:textId="77777777" w:rsidR="00222867" w:rsidRPr="00AF57E9" w:rsidRDefault="0064182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25CEB60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C097868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709D9443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41BE8131" w14:textId="77777777" w:rsidR="00D57402" w:rsidRPr="0008190B" w:rsidRDefault="00F73580" w:rsidP="00D57402">
            <w:pPr>
              <w:pStyle w:val="af4"/>
              <w:numPr>
                <w:ilvl w:val="0"/>
                <w:numId w:val="21"/>
              </w:num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>•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ושו</w:t>
            </w:r>
            <w:r w:rsidR="00D57402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שים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 xml:space="preserve"> - 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במערכת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מנב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ט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D5740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(מנהלי בטחון) 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ומודול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רש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פ</w:t>
            </w:r>
            <w:r w:rsidR="00D5740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(</w:t>
            </w:r>
            <w:r w:rsidR="00D57402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רישום</w:t>
            </w:r>
            <w:r w:rsidR="00D57402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D57402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פלילי</w:t>
            </w:r>
            <w:r w:rsidR="00D57402"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</w:p>
          <w:p w14:paraId="446EFAF0" w14:textId="77777777" w:rsidR="000E418F" w:rsidRPr="00A52598" w:rsidRDefault="000E418F" w:rsidP="000E418F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14:paraId="684DCEB1" w14:textId="77777777" w:rsidR="00222867" w:rsidRPr="00AF57E9" w:rsidRDefault="0064182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BFF3BFD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9AD0AA9" w14:textId="77777777" w:rsidR="00222867" w:rsidRPr="00AF57E9" w:rsidRDefault="0064182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E7EE69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561DA1E" w14:textId="77777777" w:rsidR="00222867" w:rsidRPr="00AF57E9" w:rsidRDefault="0064182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A0C354B" w14:textId="77777777" w:rsidTr="00222867">
        <w:tc>
          <w:tcPr>
            <w:tcW w:w="3085" w:type="dxa"/>
            <w:hideMark/>
          </w:tcPr>
          <w:p w14:paraId="55F99CDE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403E709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4C31DD0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C5B6A5C" w14:textId="77777777" w:rsidR="00222867" w:rsidRPr="00AF57E9" w:rsidRDefault="0064182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1657155" w14:textId="77777777" w:rsidR="00222867" w:rsidRPr="00AF57E9" w:rsidRDefault="0064182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14:paraId="3393983C" w14:textId="77777777" w:rsidTr="007C4A53">
        <w:tc>
          <w:tcPr>
            <w:tcW w:w="2675" w:type="dxa"/>
            <w:shd w:val="clear" w:color="auto" w:fill="E6E6E6"/>
            <w:hideMark/>
          </w:tcPr>
          <w:p w14:paraId="5BB9CA14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018A5961" w14:textId="77777777" w:rsidR="00C0265D" w:rsidRPr="009D0AF4" w:rsidRDefault="00F73580" w:rsidP="00C0265D">
            <w:pPr>
              <w:bidi w:val="0"/>
              <w:jc w:val="right"/>
            </w:pPr>
            <w:r w:rsidRPr="00F73580">
              <w:rPr>
                <w:rFonts w:hint="cs"/>
                <w:rtl/>
              </w:rPr>
              <w:t>בארילט</w:t>
            </w:r>
            <w:r w:rsidRPr="00F73580">
              <w:rPr>
                <w:rtl/>
              </w:rPr>
              <w:t xml:space="preserve"> </w:t>
            </w:r>
            <w:r w:rsidRPr="00F73580">
              <w:rPr>
                <w:rFonts w:hint="cs"/>
                <w:rtl/>
              </w:rPr>
              <w:t>בע</w:t>
            </w:r>
            <w:r w:rsidRPr="00F73580">
              <w:rPr>
                <w:rtl/>
              </w:rPr>
              <w:t>"</w:t>
            </w:r>
            <w:r w:rsidRPr="00F73580">
              <w:rPr>
                <w:rFonts w:hint="cs"/>
                <w:rtl/>
              </w:rPr>
              <w:t>מ</w:t>
            </w:r>
          </w:p>
        </w:tc>
      </w:tr>
      <w:tr w:rsidR="00C0265D" w14:paraId="35AF257C" w14:textId="77777777" w:rsidTr="007C4A53">
        <w:tc>
          <w:tcPr>
            <w:tcW w:w="2675" w:type="dxa"/>
            <w:shd w:val="clear" w:color="auto" w:fill="E6E6E6"/>
            <w:hideMark/>
          </w:tcPr>
          <w:p w14:paraId="4043FFE7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BBD188D" w14:textId="77777777"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706389EC" w14:textId="77777777" w:rsidR="00C0265D" w:rsidRPr="009D0AF4" w:rsidRDefault="00F73580" w:rsidP="00C0265D">
            <w:pPr>
              <w:bidi w:val="0"/>
              <w:jc w:val="right"/>
            </w:pPr>
            <w:r w:rsidRPr="00F73580">
              <w:t>513712802</w:t>
            </w:r>
          </w:p>
        </w:tc>
      </w:tr>
      <w:tr w:rsidR="002D7B6B" w14:paraId="26074F63" w14:textId="77777777" w:rsidTr="00C0265D">
        <w:tc>
          <w:tcPr>
            <w:tcW w:w="2675" w:type="dxa"/>
            <w:shd w:val="clear" w:color="auto" w:fill="E6E6E6"/>
            <w:hideMark/>
          </w:tcPr>
          <w:p w14:paraId="1B3DDE8A" w14:textId="77777777"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14:paraId="2F8F1B77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14:paraId="201D7B13" w14:textId="77777777"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14:paraId="283FD2A3" w14:textId="77777777" w:rsidTr="007C4A53">
        <w:tc>
          <w:tcPr>
            <w:tcW w:w="2675" w:type="dxa"/>
            <w:shd w:val="clear" w:color="auto" w:fill="E6E6E6"/>
            <w:hideMark/>
          </w:tcPr>
          <w:p w14:paraId="017D4762" w14:textId="77777777"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3E2839D7" w14:textId="77777777" w:rsidR="002D7B6B" w:rsidRPr="009D0AF4" w:rsidRDefault="00A52598" w:rsidP="000E418F">
            <w:pPr>
              <w:bidi w:val="0"/>
              <w:jc w:val="right"/>
            </w:pPr>
            <w:r>
              <w:t xml:space="preserve">  </w:t>
            </w:r>
            <w:r>
              <w:rPr>
                <w:rFonts w:hint="cs"/>
                <w:rtl/>
              </w:rPr>
              <w:t xml:space="preserve"> כולל מע"מ</w:t>
            </w:r>
            <w:r w:rsidR="000E418F">
              <w:t>131,976</w:t>
            </w:r>
          </w:p>
        </w:tc>
      </w:tr>
      <w:tr w:rsidR="002D7B6B" w14:paraId="2EE5573B" w14:textId="77777777" w:rsidTr="007C4A53">
        <w:tc>
          <w:tcPr>
            <w:tcW w:w="2675" w:type="dxa"/>
            <w:shd w:val="clear" w:color="auto" w:fill="E6E6E6"/>
            <w:hideMark/>
          </w:tcPr>
          <w:p w14:paraId="33807AE0" w14:textId="77777777" w:rsidR="002D7B6B" w:rsidRPr="00AF57E9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62F6BE09" w14:textId="77777777" w:rsidR="002D7B6B" w:rsidRDefault="002D7B6B" w:rsidP="000E418F">
            <w:r w:rsidRPr="002D7B6B">
              <w:rPr>
                <w:rtl/>
              </w:rPr>
              <w:t>1/12/1</w:t>
            </w:r>
            <w:r w:rsidR="003E1BDA">
              <w:rPr>
                <w:rFonts w:hint="cs"/>
                <w:rtl/>
              </w:rPr>
              <w:t>9</w:t>
            </w:r>
            <w:r w:rsidRPr="002D7B6B">
              <w:rPr>
                <w:rtl/>
              </w:rPr>
              <w:t xml:space="preserve"> </w:t>
            </w:r>
            <w:r w:rsidRPr="002D7B6B">
              <w:rPr>
                <w:rFonts w:hint="cs"/>
                <w:rtl/>
              </w:rPr>
              <w:t>עד</w:t>
            </w:r>
            <w:r w:rsidR="00CF3E05">
              <w:rPr>
                <w:rtl/>
              </w:rPr>
              <w:t xml:space="preserve"> 31/12/</w:t>
            </w:r>
            <w:r w:rsidR="000E418F">
              <w:rPr>
                <w:rFonts w:hint="cs"/>
                <w:rtl/>
              </w:rPr>
              <w:t>20</w:t>
            </w:r>
          </w:p>
        </w:tc>
      </w:tr>
    </w:tbl>
    <w:p w14:paraId="2F5044DB" w14:textId="77777777" w:rsidR="00222867" w:rsidRPr="00AF57E9" w:rsidRDefault="0064182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356E57E8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52F2AA8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D8464E4" w14:textId="77777777" w:rsidR="00222867" w:rsidRPr="00AF57E9" w:rsidRDefault="0064182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B1F745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0BE1A12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57FB0BC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550029C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24EEE77" w14:textId="77777777" w:rsidR="00222867" w:rsidRPr="00AF57E9" w:rsidRDefault="0064182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14:paraId="49F79010" w14:textId="77777777" w:rsidTr="0066788C">
        <w:tc>
          <w:tcPr>
            <w:tcW w:w="9286" w:type="dxa"/>
          </w:tcPr>
          <w:p w14:paraId="291F0FCB" w14:textId="77777777" w:rsidR="00D57402" w:rsidRPr="00F73580" w:rsidRDefault="00D57402" w:rsidP="00D57402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המערכות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מנב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ט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ומודול רש"פ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הינן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בבעלות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,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ולמשרד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זכויות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E60B0F">
              <w:rPr>
                <w:rFonts w:ascii="Arial" w:hAnsi="Arial" w:hint="cs"/>
                <w:b/>
                <w:sz w:val="22"/>
                <w:szCs w:val="22"/>
                <w:rtl/>
              </w:rPr>
              <w:t>ב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יחידות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E60B0F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E60B0F"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שונות</w:t>
            </w:r>
            <w:r w:rsidR="00E60B0F"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  <w:p w14:paraId="27AD99F2" w14:textId="77777777" w:rsidR="00AF6639" w:rsidRPr="00D57402" w:rsidRDefault="00D57402" w:rsidP="000E418F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מבדיקה שנערכה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על ידי הח"מ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עולה כי חבר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בארילט</w:t>
            </w:r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E84DC0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E84DC0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הינה הספק היחיד המסוגל לספק למשרד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הבריאות את השירות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המבוקש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 xml:space="preserve"> כיוון 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בארילט 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BF2C6E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BF2C6E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בעלת זכויות הקניין הרוחני </w:t>
            </w:r>
            <w:r w:rsidRPr="002B785D">
              <w:rPr>
                <w:rFonts w:ascii="Arial" w:hAnsi="Arial"/>
                <w:b/>
                <w:sz w:val="22"/>
                <w:szCs w:val="22"/>
                <w:rtl/>
              </w:rPr>
              <w:t>וקוד המקור של המוצר.</w:t>
            </w:r>
          </w:p>
        </w:tc>
      </w:tr>
    </w:tbl>
    <w:p w14:paraId="395E83AA" w14:textId="77777777"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14:paraId="79EDE00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35B8737D" w14:textId="77777777" w:rsidR="00222867" w:rsidRPr="00AF57E9" w:rsidRDefault="0064182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00336180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E300BD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38ED12B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42F79" w14:textId="77777777" w:rsidR="00222867" w:rsidRPr="00AF57E9" w:rsidRDefault="007C4A53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[</w:t>
            </w:r>
            <w:r w:rsidR="00A5259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]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E056E" w14:textId="77777777" w:rsidR="00222867" w:rsidRPr="00AF57E9" w:rsidRDefault="00675430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[</w:t>
            </w:r>
            <w:r w:rsidR="00A5259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מחלקת מימון וביטוח, תחום ליבה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]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329F2" w14:textId="77777777" w:rsidR="00222867" w:rsidRPr="00AF57E9" w:rsidRDefault="00B07843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[</w:t>
            </w:r>
            <w:r w:rsidR="00A52598">
              <w:rPr>
                <w:noProof/>
              </w:rPr>
              <w:drawing>
                <wp:inline distT="0" distB="0" distL="0" distR="0" wp14:anchorId="75CCA0E8" wp14:editId="0204FEAD">
                  <wp:extent cx="714375" cy="388992"/>
                  <wp:effectExtent l="0" t="0" r="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 rotWithShape="1">
                          <a:blip r:embed="rId11"/>
                          <a:srcRect l="25174" t="29080" r="24132" b="36415"/>
                          <a:stretch/>
                        </pic:blipFill>
                        <pic:spPr bwMode="auto">
                          <a:xfrm>
                            <a:off x="0" y="0"/>
                            <a:ext cx="716703" cy="39026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]</w:t>
            </w:r>
          </w:p>
        </w:tc>
      </w:tr>
      <w:tr w:rsidR="007548B0" w14:paraId="4A68269A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9F3BC3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6894E20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C86CCB6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89DBC89" w14:textId="77777777" w:rsidR="00222867" w:rsidRDefault="0064182C" w:rsidP="00222867">
      <w:pPr>
        <w:rPr>
          <w:rtl/>
        </w:rPr>
      </w:pPr>
    </w:p>
    <w:sectPr w:rsidR="00222867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B9E521" w14:textId="77777777" w:rsidR="00CC22F4" w:rsidRDefault="00CC22F4">
      <w:r>
        <w:separator/>
      </w:r>
    </w:p>
  </w:endnote>
  <w:endnote w:type="continuationSeparator" w:id="0">
    <w:p w14:paraId="5397DF74" w14:textId="77777777" w:rsidR="00CC22F4" w:rsidRDefault="00CC22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5D4FB62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DC88AFD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188EF0A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D473876" w14:textId="7DD81444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4182C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4182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04DDAEF" w14:textId="77777777" w:rsidR="00354861" w:rsidRPr="0098529F" w:rsidRDefault="0064182C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68B965AC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6BCC27C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27DC779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E5A17D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15082DE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3E6BC1BB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2B7E6E52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2C5B1CC7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46F3E8B1" w14:textId="77777777" w:rsidR="00E678BB" w:rsidRPr="00354861" w:rsidRDefault="0064182C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32AC44" w14:textId="77777777" w:rsidR="00CC22F4" w:rsidRDefault="00CC22F4">
      <w:r>
        <w:separator/>
      </w:r>
    </w:p>
  </w:footnote>
  <w:footnote w:type="continuationSeparator" w:id="0">
    <w:p w14:paraId="310757A3" w14:textId="77777777" w:rsidR="00CC22F4" w:rsidRDefault="00CC22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82826BE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02DC0445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D9C81B0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34AEC4C5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0762FD6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BA0ED20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7B5DD1C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46F05802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D6D2098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E880ED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0C79AB3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FBF91E8" w14:textId="77777777" w:rsidR="009220EC" w:rsidRPr="00D84715" w:rsidRDefault="0064182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34D510A" w14:textId="77777777" w:rsidR="009220EC" w:rsidRDefault="0064182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82ACBB8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CD6189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C7B14F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2AA9229" w14:textId="77777777" w:rsidR="003D6D13" w:rsidRPr="00D84715" w:rsidRDefault="0064182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4B5EA50" w14:textId="77777777" w:rsidR="003D6D13" w:rsidRPr="00D84715" w:rsidRDefault="0064182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1EADA79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9CC44E1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7938C10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8DF845F" w14:textId="77777777" w:rsidR="009220EC" w:rsidRPr="00D84715" w:rsidRDefault="0064182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1E5FF1C" w14:textId="77777777" w:rsidR="009220EC" w:rsidRPr="00D84715" w:rsidRDefault="0064182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F78C3C3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6FB13F0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06817235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151A6B3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0474D867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19EA3D0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DFF257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04D74A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2F070391" w14:textId="77777777" w:rsidR="00E678BB" w:rsidRPr="00D84715" w:rsidRDefault="0064182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7A2707"/>
    <w:multiLevelType w:val="hybridMultilevel"/>
    <w:tmpl w:val="F9584B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3E59D1"/>
    <w:multiLevelType w:val="hybridMultilevel"/>
    <w:tmpl w:val="E42021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8C4A08"/>
    <w:multiLevelType w:val="hybridMultilevel"/>
    <w:tmpl w:val="BBAE74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3" w15:restartNumberingAfterBreak="0">
    <w:nsid w:val="65134F01"/>
    <w:multiLevelType w:val="hybridMultilevel"/>
    <w:tmpl w:val="A7D077AE"/>
    <w:lvl w:ilvl="0" w:tplc="BF64DE5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8F5909"/>
    <w:multiLevelType w:val="hybridMultilevel"/>
    <w:tmpl w:val="BDA03C34"/>
    <w:lvl w:ilvl="0" w:tplc="17F8ECFA">
      <w:numFmt w:val="bullet"/>
      <w:lvlText w:val="•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7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6E0E7A"/>
    <w:multiLevelType w:val="multilevel"/>
    <w:tmpl w:val="0409001D"/>
    <w:numStyleLink w:val="SolelBulletList1"/>
  </w:abstractNum>
  <w:abstractNum w:abstractNumId="1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0"/>
  </w:num>
  <w:num w:numId="2">
    <w:abstractNumId w:val="12"/>
  </w:num>
  <w:num w:numId="3">
    <w:abstractNumId w:val="0"/>
  </w:num>
  <w:num w:numId="4">
    <w:abstractNumId w:val="15"/>
  </w:num>
  <w:num w:numId="5">
    <w:abstractNumId w:val="8"/>
  </w:num>
  <w:num w:numId="6">
    <w:abstractNumId w:val="7"/>
  </w:num>
  <w:num w:numId="7">
    <w:abstractNumId w:val="6"/>
  </w:num>
  <w:num w:numId="8">
    <w:abstractNumId w:val="10"/>
  </w:num>
  <w:num w:numId="9">
    <w:abstractNumId w:val="16"/>
  </w:num>
  <w:num w:numId="10">
    <w:abstractNumId w:val="19"/>
  </w:num>
  <w:num w:numId="11">
    <w:abstractNumId w:val="18"/>
  </w:num>
  <w:num w:numId="12">
    <w:abstractNumId w:val="9"/>
  </w:num>
  <w:num w:numId="13">
    <w:abstractNumId w:val="17"/>
  </w:num>
  <w:num w:numId="14">
    <w:abstractNumId w:val="3"/>
  </w:num>
  <w:num w:numId="15">
    <w:abstractNumId w:val="1"/>
  </w:num>
  <w:num w:numId="16">
    <w:abstractNumId w:val="4"/>
  </w:num>
  <w:num w:numId="17">
    <w:abstractNumId w:val="2"/>
  </w:num>
  <w:num w:numId="18">
    <w:abstractNumId w:val="11"/>
  </w:num>
  <w:num w:numId="19">
    <w:abstractNumId w:val="5"/>
  </w:num>
  <w:num w:numId="20">
    <w:abstractNumId w:val="14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97633"/>
    <w:rsid w:val="000E418F"/>
    <w:rsid w:val="001B1929"/>
    <w:rsid w:val="001B27BD"/>
    <w:rsid w:val="002D5C29"/>
    <w:rsid w:val="002D7B6B"/>
    <w:rsid w:val="0030210E"/>
    <w:rsid w:val="00305037"/>
    <w:rsid w:val="00336CDD"/>
    <w:rsid w:val="003E1BDA"/>
    <w:rsid w:val="00402013"/>
    <w:rsid w:val="004A4352"/>
    <w:rsid w:val="004B5A68"/>
    <w:rsid w:val="004E0B2C"/>
    <w:rsid w:val="00512B78"/>
    <w:rsid w:val="00514ED8"/>
    <w:rsid w:val="005509C6"/>
    <w:rsid w:val="00572407"/>
    <w:rsid w:val="006401F5"/>
    <w:rsid w:val="0064182C"/>
    <w:rsid w:val="00643FC1"/>
    <w:rsid w:val="00675430"/>
    <w:rsid w:val="006C29C2"/>
    <w:rsid w:val="007548B0"/>
    <w:rsid w:val="007C4A53"/>
    <w:rsid w:val="009B6B29"/>
    <w:rsid w:val="009F7FB7"/>
    <w:rsid w:val="00A52598"/>
    <w:rsid w:val="00A662F8"/>
    <w:rsid w:val="00AC27D9"/>
    <w:rsid w:val="00AF6639"/>
    <w:rsid w:val="00B07843"/>
    <w:rsid w:val="00B53C37"/>
    <w:rsid w:val="00B85624"/>
    <w:rsid w:val="00B905C0"/>
    <w:rsid w:val="00BC4C4D"/>
    <w:rsid w:val="00C0265D"/>
    <w:rsid w:val="00C43315"/>
    <w:rsid w:val="00C70AF8"/>
    <w:rsid w:val="00CC22F4"/>
    <w:rsid w:val="00CF3E05"/>
    <w:rsid w:val="00D57402"/>
    <w:rsid w:val="00D83FB4"/>
    <w:rsid w:val="00DB3FEC"/>
    <w:rsid w:val="00DF18B0"/>
    <w:rsid w:val="00E0388F"/>
    <w:rsid w:val="00E60B0F"/>
    <w:rsid w:val="00E630D4"/>
    <w:rsid w:val="00E8203D"/>
    <w:rsid w:val="00EC0003"/>
    <w:rsid w:val="00EF6735"/>
    <w:rsid w:val="00F15B21"/>
    <w:rsid w:val="00F73580"/>
    <w:rsid w:val="00F86399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B0C6D64"/>
  <w15:docId w15:val="{9B8AC5D5-ABAB-464D-83D3-550D459AF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562531619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2019-11-04T16:13:09+00:00</SDDocDate>
    <elnewpapaerdate xmlns="276fb107-33e2-4c3f-bae8-9cd5efb2baae" xsi:nil="true"/>
    <SDHebDate xmlns="276fb107-33e2-4c3f-bae8-9cd5efb2baae">ו'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90BCD0-B973-4D1B-9515-FEC3819EF8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openxmlformats.org/package/2006/metadata/core-properties"/>
    <ds:schemaRef ds:uri="http://purl.org/dc/dcmitype/"/>
    <ds:schemaRef ds:uri="http://purl.org/dc/terms/"/>
    <ds:schemaRef ds:uri="http://schemas.microsoft.com/office/2006/documentManagement/types"/>
    <ds:schemaRef ds:uri="http://schemas.microsoft.com/office/2006/metadata/properties"/>
    <ds:schemaRef ds:uri="http://schemas.microsoft.com/office/infopath/2007/PartnerControls"/>
    <ds:schemaRef ds:uri="276fb107-33e2-4c3f-bae8-9cd5efb2baae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E45CD05-2427-4C82-96B8-E5C1538C2F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309</Words>
  <Characters>1548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חווד יחיד בארילט - מנבט - 2020.docx.</vt:lpstr>
      <vt:lpstr/>
    </vt:vector>
  </TitlesOfParts>
  <Company/>
  <LinksUpToDate>false</LinksUpToDate>
  <CharactersWithSpaces>1854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חווד יחיד בארילט - מנבט - 2020.docx.</dc:title>
  <dc:creator>Marina Paz</dc:creator>
  <cp:lastModifiedBy>דורין אמויאל</cp:lastModifiedBy>
  <cp:revision>2</cp:revision>
  <cp:lastPrinted>2019-11-04T16:06:00Z</cp:lastPrinted>
  <dcterms:created xsi:type="dcterms:W3CDTF">2019-11-28T09:17:00Z</dcterms:created>
  <dcterms:modified xsi:type="dcterms:W3CDTF">2019-11-28T09:17:00Z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